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662DA89A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A03A48">
        <w:rPr>
          <w:noProof/>
        </w:rPr>
        <w:t>100</w:t>
      </w:r>
      <w:r w:rsidR="008663DD">
        <w:rPr>
          <w:noProof/>
        </w:rPr>
        <w:t>45215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89880FF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482066FEF31D420DB949198FC20952EC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402007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 w:rsidR="00D520CF">
        <w:rPr>
          <w:rFonts w:cs="Arial"/>
          <w:szCs w:val="22"/>
        </w:rPr>
        <w:t> </w:t>
      </w:r>
      <w:r w:rsidR="00D520CF">
        <w:rPr>
          <w:rFonts w:cs="Arial"/>
          <w:szCs w:val="22"/>
        </w:rPr>
        <w:t> </w:t>
      </w:r>
      <w:r w:rsidR="00D520CF">
        <w:rPr>
          <w:rFonts w:cs="Arial"/>
          <w:szCs w:val="22"/>
        </w:rPr>
        <w:t> </w:t>
      </w:r>
      <w:r w:rsidR="00D520CF">
        <w:rPr>
          <w:rFonts w:cs="Arial"/>
          <w:szCs w:val="22"/>
        </w:rPr>
        <w:t> 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C20B69">
        <w:rPr>
          <w:rFonts w:cs="Arial"/>
          <w:szCs w:val="22"/>
        </w:rPr>
        <w:t>100</w:t>
      </w:r>
      <w:r w:rsidR="00D520CF">
        <w:rPr>
          <w:rFonts w:cs="Arial"/>
          <w:szCs w:val="22"/>
        </w:rPr>
        <w:t>.</w:t>
      </w:r>
      <w:r w:rsidR="00C20B69">
        <w:rPr>
          <w:rFonts w:cs="Arial"/>
          <w:szCs w:val="22"/>
        </w:rPr>
        <w:t>0</w:t>
      </w:r>
      <w:r w:rsidR="00DD1B82">
        <w:rPr>
          <w:rFonts w:cs="Arial"/>
          <w:szCs w:val="22"/>
        </w:rPr>
        <w:t>0</w:t>
      </w:r>
      <w:r w:rsidR="00C20B69">
        <w:rPr>
          <w:rFonts w:cs="Arial"/>
          <w:szCs w:val="22"/>
        </w:rPr>
        <w:t>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6F26F378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3276B5">
        <w:t>5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7ABC15A4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9A5957" w:rsidRPr="009A5957">
        <w:rPr>
          <w:b w:val="0"/>
          <w:bCs w:val="0"/>
        </w:rPr>
        <w:t>100</w:t>
      </w:r>
      <w:r w:rsidR="00F82AE3">
        <w:rPr>
          <w:b w:val="0"/>
          <w:bCs w:val="0"/>
        </w:rPr>
        <w:t>.</w:t>
      </w:r>
      <w:r w:rsidR="009A5957" w:rsidRPr="009A5957">
        <w:rPr>
          <w:b w:val="0"/>
          <w:bCs w:val="0"/>
        </w:rPr>
        <w:t>000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13184A42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AE6DC7">
        <w:rPr>
          <w:b w:val="0"/>
        </w:rPr>
        <w:t>2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Pr="001E1B9C">
        <w:rPr>
          <w:b w:val="0"/>
        </w:rPr>
        <w:t> </w:t>
      </w:r>
      <w:r w:rsidR="000752AD" w:rsidRPr="000752AD">
        <w:rPr>
          <w:b w:val="0"/>
        </w:rPr>
        <w:t>Access to finnance, cascade fiunding and FSTP</w:t>
      </w:r>
      <w:r w:rsidRPr="001E1B9C">
        <w:rPr>
          <w:b w:val="0"/>
        </w:rPr>
        <w:t> 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7D65F61C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0752AD">
        <w:rPr>
          <w:bCs w:val="0"/>
        </w:rPr>
        <w:t>2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Pr="001E1B9C">
        <w:rPr>
          <w:b w:val="0"/>
        </w:rPr>
        <w:t>  </w:t>
      </w:r>
      <w:r w:rsidR="00790C73" w:rsidRPr="00790C73">
        <w:rPr>
          <w:b w:val="0"/>
        </w:rPr>
        <w:t>Western Balkan 6</w:t>
      </w:r>
      <w:r w:rsidRPr="001E1B9C">
        <w:rPr>
          <w:b w:val="0"/>
        </w:rPr>
        <w:t>   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3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4" w:name="_Toc218866213"/>
      <w:r w:rsidRPr="001E1B9C">
        <w:t>Technical assessment – weighted criteria</w:t>
      </w:r>
      <w:bookmarkEnd w:id="53"/>
      <w:bookmarkEnd w:id="54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>
        <w:tc>
          <w:tcPr>
            <w:tcW w:w="6605" w:type="dxa"/>
          </w:tcPr>
          <w:p w14:paraId="4EE9611D" w14:textId="77777777" w:rsidR="00CE6051" w:rsidRPr="001E1B9C" w:rsidRDefault="00CE6051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>
        <w:tc>
          <w:tcPr>
            <w:tcW w:w="6605" w:type="dxa"/>
          </w:tcPr>
          <w:p w14:paraId="59F2C599" w14:textId="7CF3DB83" w:rsidR="00CE6051" w:rsidRPr="001E1B9C" w:rsidRDefault="00CE6051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5" w:name="_Hlk124872355"/>
      <w:bookmarkEnd w:id="55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28B1" w14:textId="77777777" w:rsidR="00F25F8E" w:rsidRDefault="00F25F8E" w:rsidP="00A637D0">
      <w:r>
        <w:separator/>
      </w:r>
    </w:p>
  </w:endnote>
  <w:endnote w:type="continuationSeparator" w:id="0">
    <w:p w14:paraId="79175570" w14:textId="77777777" w:rsidR="00F25F8E" w:rsidRDefault="00F25F8E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ED9E2" w14:textId="77777777" w:rsidR="00F25F8E" w:rsidRDefault="00F25F8E" w:rsidP="00A637D0">
      <w:r>
        <w:separator/>
      </w:r>
    </w:p>
  </w:footnote>
  <w:footnote w:type="continuationSeparator" w:id="0">
    <w:p w14:paraId="3E23B13F" w14:textId="77777777" w:rsidR="00F25F8E" w:rsidRDefault="00F25F8E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752AD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5271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C79F8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400A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277E"/>
    <w:rsid w:val="00316AD4"/>
    <w:rsid w:val="0031751E"/>
    <w:rsid w:val="0032482C"/>
    <w:rsid w:val="003264DE"/>
    <w:rsid w:val="003276B5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287F"/>
    <w:rsid w:val="003C31A1"/>
    <w:rsid w:val="003C3527"/>
    <w:rsid w:val="003C3986"/>
    <w:rsid w:val="003C6FDC"/>
    <w:rsid w:val="003D09FF"/>
    <w:rsid w:val="003D266E"/>
    <w:rsid w:val="003D3996"/>
    <w:rsid w:val="003E16D2"/>
    <w:rsid w:val="003E4130"/>
    <w:rsid w:val="003E70E6"/>
    <w:rsid w:val="003F2462"/>
    <w:rsid w:val="003F5546"/>
    <w:rsid w:val="003F6EC9"/>
    <w:rsid w:val="003F7303"/>
    <w:rsid w:val="004003D6"/>
    <w:rsid w:val="00401B06"/>
    <w:rsid w:val="00402007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33E3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2DFA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54DA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922"/>
    <w:rsid w:val="00655A55"/>
    <w:rsid w:val="00655F11"/>
    <w:rsid w:val="00656D50"/>
    <w:rsid w:val="006601D0"/>
    <w:rsid w:val="00664391"/>
    <w:rsid w:val="00667EA8"/>
    <w:rsid w:val="006716BF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4FC5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5EE6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AB8"/>
    <w:rsid w:val="00776B87"/>
    <w:rsid w:val="00780022"/>
    <w:rsid w:val="00784340"/>
    <w:rsid w:val="00787AAD"/>
    <w:rsid w:val="007906A3"/>
    <w:rsid w:val="00790C7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B456D"/>
    <w:rsid w:val="007B4A80"/>
    <w:rsid w:val="007C0358"/>
    <w:rsid w:val="007C2451"/>
    <w:rsid w:val="007C5D5B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2E1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3F5E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663DD"/>
    <w:rsid w:val="008703BC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0B75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6F3D"/>
    <w:rsid w:val="00967801"/>
    <w:rsid w:val="00975A78"/>
    <w:rsid w:val="00986F39"/>
    <w:rsid w:val="00994A1D"/>
    <w:rsid w:val="009A13D5"/>
    <w:rsid w:val="009A45E6"/>
    <w:rsid w:val="009A4A04"/>
    <w:rsid w:val="009A4F45"/>
    <w:rsid w:val="009A5957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A48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6C7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E6DC7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57E2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47AE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0B69"/>
    <w:rsid w:val="00C21919"/>
    <w:rsid w:val="00C21D67"/>
    <w:rsid w:val="00C21D9B"/>
    <w:rsid w:val="00C33309"/>
    <w:rsid w:val="00C33501"/>
    <w:rsid w:val="00C360DF"/>
    <w:rsid w:val="00C36904"/>
    <w:rsid w:val="00C36FBB"/>
    <w:rsid w:val="00C4215F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3BD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20CF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B6990"/>
    <w:rsid w:val="00DD0D7D"/>
    <w:rsid w:val="00DD1B82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25F8E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5507"/>
    <w:rsid w:val="00F67D92"/>
    <w:rsid w:val="00F7392C"/>
    <w:rsid w:val="00F82AE3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86C9056-ABA5-4382-A2DF-C843A439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482066FEF31D420DB949198FC20952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95EE5-231A-431A-94DC-7970FE86443D}"/>
      </w:docPartPr>
      <w:docPartBody>
        <w:p w:rsidR="00000000" w:rsidRDefault="00282750">
          <w:pPr>
            <w:pStyle w:val="482066FEF31D420DB949198FC20952EC"/>
          </w:pPr>
          <w:r>
            <w:rPr>
              <w:rStyle w:val="Platzhaltertext"/>
            </w:rPr>
            <w:t>Select an element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747C0"/>
    <w:rsid w:val="00194B2D"/>
    <w:rsid w:val="001D4657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4FC5"/>
    <w:rsid w:val="006E6870"/>
    <w:rsid w:val="007025DE"/>
    <w:rsid w:val="00717667"/>
    <w:rsid w:val="00730660"/>
    <w:rsid w:val="007758CB"/>
    <w:rsid w:val="00796B8B"/>
    <w:rsid w:val="007A15FF"/>
    <w:rsid w:val="007C1521"/>
    <w:rsid w:val="007E1128"/>
    <w:rsid w:val="008042E1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AE44FA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64B82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2066FEF31D420DB949198FC20952EC">
    <w:name w:val="482066FEF31D420DB949198FC20952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10</Pages>
  <Words>1869</Words>
  <Characters>11778</Characters>
  <Application>Microsoft Office Word</Application>
  <DocSecurity>0</DocSecurity>
  <Lines>98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13620</CharactersWithSpaces>
  <SharedDoc>false</SharedDoc>
  <HLinks>
    <vt:vector size="66" baseType="variant">
      <vt:variant>
        <vt:i4>1638462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_Toc218866213</vt:lpwstr>
      </vt:variant>
      <vt:variant>
        <vt:i4>1638462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_Toc218866212</vt:lpwstr>
      </vt:variant>
      <vt:variant>
        <vt:i4>1638462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_Toc218866211</vt:lpwstr>
      </vt:variant>
      <vt:variant>
        <vt:i4>1638462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_Toc218866210</vt:lpwstr>
      </vt:variant>
      <vt:variant>
        <vt:i4>1572926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_Toc218866209</vt:lpwstr>
      </vt:variant>
      <vt:variant>
        <vt:i4>1572926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_Toc218866208</vt:lpwstr>
      </vt:variant>
      <vt:variant>
        <vt:i4>1572926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_Toc218866207</vt:lpwstr>
      </vt:variant>
      <vt:variant>
        <vt:i4>1572926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_Toc218866206</vt:lpwstr>
      </vt:variant>
      <vt:variant>
        <vt:i4>1572926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_Toc218866205</vt:lpwstr>
      </vt:variant>
      <vt:variant>
        <vt:i4>1572926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_Toc218866204</vt:lpwstr>
      </vt:variant>
      <vt:variant>
        <vt:i4>1572926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_Toc218866203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Schachtschneider, Juliane GIZ</cp:lastModifiedBy>
  <cp:revision>26</cp:revision>
  <cp:lastPrinted>2018-02-16T21:47:00Z</cp:lastPrinted>
  <dcterms:created xsi:type="dcterms:W3CDTF">2026-02-14T00:58:00Z</dcterms:created>
  <dcterms:modified xsi:type="dcterms:W3CDTF">2026-08-05T12:57:00Z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